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253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1"/>
        <w:gridCol w:w="2748"/>
        <w:gridCol w:w="1687"/>
        <w:gridCol w:w="2407"/>
      </w:tblGrid>
      <w:tr w:rsidR="000172E5" w:rsidRPr="00637200" w:rsidTr="00DB3454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:rsidR="000172E5" w:rsidRPr="00F30181" w:rsidRDefault="00F30181" w:rsidP="00DB3454">
            <w:pPr>
              <w:pStyle w:val="Heading1"/>
              <w:jc w:val="center"/>
              <w:outlineLvl w:val="0"/>
              <w:rPr>
                <w:sz w:val="32"/>
                <w:szCs w:val="32"/>
              </w:rPr>
            </w:pPr>
            <w:r w:rsidRPr="00F30181">
              <w:rPr>
                <w:sz w:val="32"/>
                <w:szCs w:val="32"/>
              </w:rPr>
              <w:t>Call for Innovations to Accelerate the Attainment of Sustainable Development Goals</w:t>
            </w:r>
          </w:p>
        </w:tc>
      </w:tr>
      <w:tr w:rsidR="000172E5" w:rsidRPr="00846B76" w:rsidTr="00DB3454">
        <w:sdt>
          <w:sdtPr>
            <w:id w:val="1621259925"/>
            <w:placeholder>
              <w:docPart w:val="718FFF8D08B5458482A4B5630DBCE1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DB3454">
                <w:pPr>
                  <w:pStyle w:val="NormalIndent"/>
                  <w:ind w:left="0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DB3454"/>
        </w:tc>
      </w:tr>
      <w:tr w:rsidR="000172E5" w:rsidRPr="00846B76" w:rsidTr="00DB3454">
        <w:sdt>
          <w:sdtPr>
            <w:id w:val="-1470592894"/>
            <w:placeholder>
              <w:docPart w:val="F616115AFFC249F49D2B393BAFBB59B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DB3454">
                <w:pPr>
                  <w:pStyle w:val="NormalIndent"/>
                  <w:ind w:left="0"/>
                </w:pPr>
                <w:r w:rsidRPr="00637200">
                  <w:t>Last 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DB3454"/>
        </w:tc>
      </w:tr>
      <w:tr w:rsidR="000172E5" w:rsidRPr="00846B76" w:rsidTr="00DB3454">
        <w:sdt>
          <w:sdtPr>
            <w:id w:val="946660661"/>
            <w:placeholder>
              <w:docPart w:val="71D8A17DF4814AA1A92C9584AB91741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DB3454">
                <w:pPr>
                  <w:pStyle w:val="NormalIndent"/>
                  <w:ind w:left="0"/>
                </w:pPr>
                <w:r w:rsidRPr="00637200">
                  <w:t>Cell Phone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DB3454"/>
        </w:tc>
        <w:sdt>
          <w:sdtPr>
            <w:id w:val="-1223447272"/>
            <w:placeholder>
              <w:docPart w:val="FA059C566D9C44608FAB2AFD70F5D15A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:rsidR="000172E5" w:rsidRDefault="007147D7" w:rsidP="00DB3454">
                <w:r w:rsidRPr="00311D4F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DB3454">
            <w:bookmarkStart w:id="0" w:name="_GoBack"/>
            <w:bookmarkEnd w:id="0"/>
          </w:p>
        </w:tc>
      </w:tr>
      <w:tr w:rsidR="000172E5" w:rsidRPr="00846B76" w:rsidTr="00DB3454">
        <w:sdt>
          <w:sdtPr>
            <w:id w:val="1334104394"/>
            <w:placeholder>
              <w:docPart w:val="BD9287C1B7844B5BA8B48A8DA472A9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DB3454">
                <w:pPr>
                  <w:pStyle w:val="NormalIndent"/>
                  <w:ind w:left="0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DB3454"/>
        </w:tc>
      </w:tr>
      <w:tr w:rsidR="00F30181" w:rsidRPr="00846B76" w:rsidTr="00DB3454">
        <w:tc>
          <w:tcPr>
            <w:tcW w:w="1334" w:type="pct"/>
            <w:vAlign w:val="bottom"/>
          </w:tcPr>
          <w:p w:rsidR="00F30181" w:rsidRDefault="00F30181" w:rsidP="00DB3454">
            <w:pPr>
              <w:pStyle w:val="NormalIndent"/>
              <w:ind w:left="0"/>
            </w:pPr>
            <w:r w:rsidRPr="00F30181">
              <w:t>Website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F30181" w:rsidRPr="00846B76" w:rsidRDefault="00F30181" w:rsidP="00DB3454"/>
        </w:tc>
      </w:tr>
      <w:tr w:rsidR="00F30181" w:rsidRPr="00846B76" w:rsidTr="00DB3454">
        <w:tc>
          <w:tcPr>
            <w:tcW w:w="1334" w:type="pct"/>
            <w:vAlign w:val="bottom"/>
          </w:tcPr>
          <w:p w:rsidR="00F30181" w:rsidRPr="00F30181" w:rsidRDefault="00F30181" w:rsidP="00DB3454">
            <w:pPr>
              <w:pStyle w:val="NormalIndent"/>
              <w:ind w:left="0"/>
            </w:pPr>
            <w:r>
              <w:t>Country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F30181" w:rsidRPr="00846B76" w:rsidRDefault="00F30181" w:rsidP="00DB3454"/>
        </w:tc>
      </w:tr>
      <w:tr w:rsidR="000172E5" w:rsidRPr="00846B76" w:rsidTr="00DB3454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:rsidR="000172E5" w:rsidRPr="00846B76" w:rsidRDefault="000172E5" w:rsidP="00DB345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DB3454">
        <w:trPr>
          <w:trHeight w:val="129"/>
        </w:trPr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:rsidR="000172E5" w:rsidRPr="00F30181" w:rsidRDefault="000172E5" w:rsidP="00DB3454">
            <w:pPr>
              <w:pStyle w:val="Heading1"/>
              <w:outlineLvl w:val="0"/>
              <w:rPr>
                <w:sz w:val="10"/>
                <w:szCs w:val="10"/>
              </w:rPr>
            </w:pPr>
          </w:p>
        </w:tc>
      </w:tr>
      <w:tr w:rsidR="000172E5" w:rsidRPr="00846B76" w:rsidTr="00DB3454">
        <w:tc>
          <w:tcPr>
            <w:tcW w:w="1334" w:type="pct"/>
            <w:vAlign w:val="bottom"/>
          </w:tcPr>
          <w:p w:rsidR="000172E5" w:rsidRPr="00846B76" w:rsidRDefault="00F30181" w:rsidP="00DB3454">
            <w:pPr>
              <w:pStyle w:val="NormalIndent"/>
              <w:ind w:left="0"/>
            </w:pPr>
            <w:r>
              <w:t>Focus Areas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DB3454"/>
        </w:tc>
      </w:tr>
      <w:tr w:rsidR="000172E5" w:rsidRPr="00846B76" w:rsidTr="00DB3454">
        <w:tc>
          <w:tcPr>
            <w:tcW w:w="1334" w:type="pct"/>
            <w:vAlign w:val="bottom"/>
          </w:tcPr>
          <w:p w:rsidR="000172E5" w:rsidRPr="00846B76" w:rsidRDefault="00F30181" w:rsidP="00DB3454">
            <w:pPr>
              <w:pStyle w:val="NormalIndent"/>
              <w:ind w:left="0"/>
            </w:pPr>
            <w:r w:rsidRPr="00F30181">
              <w:t>Project keywords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DB3454">
            <w:pPr>
              <w:pStyle w:val="NormalIndent"/>
              <w:ind w:left="0"/>
            </w:pPr>
          </w:p>
        </w:tc>
      </w:tr>
      <w:tr w:rsidR="00F30181" w:rsidRPr="00846B76" w:rsidTr="00DB3454">
        <w:tc>
          <w:tcPr>
            <w:tcW w:w="1334" w:type="pct"/>
            <w:vAlign w:val="bottom"/>
          </w:tcPr>
          <w:p w:rsidR="00F30181" w:rsidRPr="00846B76" w:rsidRDefault="00F30181" w:rsidP="00DB3454">
            <w:pPr>
              <w:pStyle w:val="NormalIndent"/>
              <w:ind w:left="0"/>
            </w:pPr>
            <w:r w:rsidRPr="00F30181">
              <w:t>Countries being implemented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0181" w:rsidRPr="00846B76" w:rsidRDefault="00F30181" w:rsidP="00DB3454">
            <w:pPr>
              <w:pStyle w:val="NormalIndent"/>
              <w:ind w:left="0"/>
            </w:pPr>
          </w:p>
        </w:tc>
      </w:tr>
      <w:tr w:rsidR="000172E5" w:rsidRPr="00846B76" w:rsidTr="00DB3454">
        <w:tc>
          <w:tcPr>
            <w:tcW w:w="1334" w:type="pct"/>
            <w:vAlign w:val="bottom"/>
          </w:tcPr>
          <w:p w:rsidR="000172E5" w:rsidRPr="00846B76" w:rsidRDefault="00F30181" w:rsidP="00DB3454">
            <w:pPr>
              <w:pStyle w:val="NormalIndent"/>
              <w:ind w:left="0"/>
            </w:pPr>
            <w:r w:rsidRPr="00F30181">
              <w:t>Partners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DB3454">
            <w:pPr>
              <w:pStyle w:val="NormalIndent"/>
              <w:ind w:left="0"/>
            </w:pPr>
          </w:p>
        </w:tc>
      </w:tr>
      <w:tr w:rsidR="00F30181" w:rsidRPr="00846B76" w:rsidTr="00DB3454">
        <w:tc>
          <w:tcPr>
            <w:tcW w:w="1334" w:type="pct"/>
            <w:vAlign w:val="bottom"/>
          </w:tcPr>
          <w:p w:rsidR="00F30181" w:rsidRPr="00F30181" w:rsidRDefault="00F30181" w:rsidP="002011A0">
            <w:pPr>
              <w:pStyle w:val="NormalIndent"/>
              <w:ind w:left="0"/>
            </w:pPr>
            <w:r w:rsidRPr="00F30181">
              <w:t>Number of employees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F30181" w:rsidRPr="00846B76" w:rsidRDefault="00F30181" w:rsidP="00DB3454">
            <w:pPr>
              <w:pStyle w:val="NormalIndent"/>
              <w:ind w:left="0"/>
            </w:pPr>
          </w:p>
        </w:tc>
      </w:tr>
      <w:tr w:rsidR="000172E5" w:rsidRPr="00846B76" w:rsidTr="00DB3454">
        <w:tc>
          <w:tcPr>
            <w:tcW w:w="1345" w:type="pct"/>
            <w:gridSpan w:val="2"/>
            <w:vAlign w:val="bottom"/>
          </w:tcPr>
          <w:p w:rsidR="000172E5" w:rsidRPr="00846B76" w:rsidRDefault="00F30181" w:rsidP="00DB3454">
            <w:pPr>
              <w:pStyle w:val="NormalIndent"/>
              <w:ind w:left="0"/>
            </w:pPr>
            <w:r w:rsidRPr="00F30181">
              <w:t>Number of users/clients</w:t>
            </w:r>
          </w:p>
        </w:tc>
        <w:tc>
          <w:tcPr>
            <w:tcW w:w="3655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DB3454">
            <w:pPr>
              <w:pStyle w:val="NormalIndent"/>
              <w:ind w:left="0"/>
            </w:pPr>
          </w:p>
        </w:tc>
      </w:tr>
      <w:tr w:rsidR="00DB3454" w:rsidRPr="00846B76" w:rsidTr="00DB3454">
        <w:tc>
          <w:tcPr>
            <w:tcW w:w="1345" w:type="pct"/>
            <w:gridSpan w:val="2"/>
            <w:vAlign w:val="bottom"/>
          </w:tcPr>
          <w:p w:rsidR="00DB3454" w:rsidRPr="00F30181" w:rsidRDefault="00DB3454" w:rsidP="00DB3454">
            <w:pPr>
              <w:pStyle w:val="NormalIndent"/>
              <w:ind w:left="0"/>
            </w:pPr>
          </w:p>
        </w:tc>
        <w:tc>
          <w:tcPr>
            <w:tcW w:w="3655" w:type="pct"/>
            <w:gridSpan w:val="3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846B76" w:rsidTr="00DB3454">
        <w:trPr>
          <w:trHeight w:val="129"/>
        </w:trPr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:rsidR="00DB3454" w:rsidRPr="00F30181" w:rsidRDefault="00DB3454" w:rsidP="00DB3454">
            <w:pPr>
              <w:pStyle w:val="Heading1"/>
              <w:outlineLvl w:val="0"/>
              <w:rPr>
                <w:sz w:val="10"/>
                <w:szCs w:val="10"/>
              </w:rPr>
            </w:pPr>
          </w:p>
        </w:tc>
      </w:tr>
    </w:tbl>
    <w:p w:rsidR="00DB3454" w:rsidRDefault="00DB3454" w:rsidP="00637200"/>
    <w:p w:rsidR="00DB3454" w:rsidRPr="00DB3454" w:rsidRDefault="00DB3454" w:rsidP="00DB3454"/>
    <w:p w:rsidR="00DB3454" w:rsidRPr="00DB3454" w:rsidRDefault="00DB3454" w:rsidP="00DB3454"/>
    <w:p w:rsidR="00DB3454" w:rsidRDefault="00DB3454" w:rsidP="00DB3454"/>
    <w:p w:rsidR="00DB3454" w:rsidRDefault="00DB3454" w:rsidP="00DB3454"/>
    <w:p w:rsidR="00DB3454" w:rsidRPr="00DB3454" w:rsidRDefault="00DB3454" w:rsidP="00DB3454"/>
    <w:p w:rsidR="00DB3454" w:rsidRPr="00DB3454" w:rsidRDefault="00DB3454" w:rsidP="00DB3454">
      <w:pPr>
        <w:tabs>
          <w:tab w:val="left" w:pos="2970"/>
        </w:tabs>
      </w:pPr>
      <w:r>
        <w:tab/>
      </w:r>
    </w:p>
    <w:tbl>
      <w:tblPr>
        <w:tblStyle w:val="TableGrid"/>
        <w:tblpPr w:leftFromText="180" w:rightFromText="180" w:vertAnchor="page" w:horzAnchor="margin" w:tblpY="253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842"/>
      </w:tblGrid>
      <w:tr w:rsidR="00DB3454" w:rsidRPr="00846B76" w:rsidTr="005B5E3E">
        <w:tc>
          <w:tcPr>
            <w:tcW w:w="1345" w:type="pct"/>
            <w:vAlign w:val="bottom"/>
          </w:tcPr>
          <w:p w:rsidR="00DB3454" w:rsidRPr="00F30181" w:rsidRDefault="00DB3454" w:rsidP="005B5E3E">
            <w:pPr>
              <w:pStyle w:val="NormalIndent"/>
              <w:ind w:left="0"/>
            </w:pPr>
          </w:p>
        </w:tc>
        <w:tc>
          <w:tcPr>
            <w:tcW w:w="3655" w:type="pct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5B5E3E">
            <w:pPr>
              <w:pStyle w:val="NormalIndent"/>
              <w:ind w:left="0"/>
            </w:pPr>
          </w:p>
        </w:tc>
      </w:tr>
    </w:tbl>
    <w:p w:rsidR="00DB3454" w:rsidRPr="00DB3454" w:rsidRDefault="00DB3454" w:rsidP="00DB3454">
      <w:pPr>
        <w:tabs>
          <w:tab w:val="left" w:pos="2970"/>
        </w:tabs>
      </w:pPr>
    </w:p>
    <w:tbl>
      <w:tblPr>
        <w:tblStyle w:val="TableGrid"/>
        <w:tblpPr w:leftFromText="180" w:rightFromText="180" w:vertAnchor="page" w:horzAnchor="margin" w:tblpY="2536"/>
        <w:tblW w:w="1231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9"/>
        <w:gridCol w:w="18"/>
        <w:gridCol w:w="4328"/>
        <w:gridCol w:w="2516"/>
        <w:gridCol w:w="6844"/>
        <w:gridCol w:w="6839"/>
      </w:tblGrid>
      <w:tr w:rsidR="00DB3454" w:rsidRPr="00846B76" w:rsidTr="00DB3454">
        <w:trPr>
          <w:gridAfter w:val="2"/>
          <w:wAfter w:w="2969" w:type="pct"/>
        </w:trPr>
        <w:tc>
          <w:tcPr>
            <w:tcW w:w="542" w:type="pct"/>
            <w:vAlign w:val="bottom"/>
          </w:tcPr>
          <w:p w:rsidR="00DB3454" w:rsidRPr="00F30181" w:rsidRDefault="00DB3454" w:rsidP="00DB3454">
            <w:pPr>
              <w:pStyle w:val="NormalIndent"/>
              <w:ind w:left="0"/>
            </w:pPr>
            <w:r>
              <w:rPr>
                <w:lang w:val="en-GB"/>
              </w:rPr>
              <w:t>Project Description</w:t>
            </w:r>
          </w:p>
        </w:tc>
        <w:tc>
          <w:tcPr>
            <w:tcW w:w="1489" w:type="pct"/>
            <w:gridSpan w:val="3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5B5E3E">
            <w:pPr>
              <w:pStyle w:val="NormalIndent"/>
              <w:ind w:left="0"/>
            </w:pPr>
          </w:p>
        </w:tc>
      </w:tr>
      <w:tr w:rsidR="00DB3454" w:rsidRPr="00846B76" w:rsidTr="00DB3454">
        <w:trPr>
          <w:gridAfter w:val="2"/>
          <w:wAfter w:w="2969" w:type="pct"/>
        </w:trPr>
        <w:tc>
          <w:tcPr>
            <w:tcW w:w="546" w:type="pct"/>
            <w:gridSpan w:val="2"/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846B76" w:rsidTr="00DB3454">
        <w:trPr>
          <w:gridAfter w:val="2"/>
          <w:wAfter w:w="2969" w:type="pct"/>
        </w:trPr>
        <w:tc>
          <w:tcPr>
            <w:tcW w:w="546" w:type="pct"/>
            <w:gridSpan w:val="2"/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846B76" w:rsidTr="00DB3454">
        <w:trPr>
          <w:gridAfter w:val="2"/>
          <w:wAfter w:w="2969" w:type="pct"/>
        </w:trPr>
        <w:tc>
          <w:tcPr>
            <w:tcW w:w="546" w:type="pct"/>
            <w:gridSpan w:val="2"/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846B76" w:rsidTr="00DB3454">
        <w:trPr>
          <w:gridAfter w:val="2"/>
          <w:wAfter w:w="2969" w:type="pct"/>
        </w:trPr>
        <w:tc>
          <w:tcPr>
            <w:tcW w:w="546" w:type="pct"/>
            <w:gridSpan w:val="2"/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846B76" w:rsidTr="00DB3454">
        <w:trPr>
          <w:gridAfter w:val="2"/>
          <w:wAfter w:w="2969" w:type="pct"/>
        </w:trPr>
        <w:tc>
          <w:tcPr>
            <w:tcW w:w="546" w:type="pct"/>
            <w:gridSpan w:val="2"/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846B76" w:rsidTr="00DB3454">
        <w:trPr>
          <w:gridAfter w:val="2"/>
          <w:wAfter w:w="2969" w:type="pct"/>
        </w:trPr>
        <w:tc>
          <w:tcPr>
            <w:tcW w:w="546" w:type="pct"/>
            <w:gridSpan w:val="2"/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846B76" w:rsidTr="00DB3454">
        <w:trPr>
          <w:gridAfter w:val="2"/>
          <w:wAfter w:w="2969" w:type="pct"/>
        </w:trPr>
        <w:tc>
          <w:tcPr>
            <w:tcW w:w="546" w:type="pct"/>
            <w:gridSpan w:val="2"/>
            <w:vAlign w:val="bottom"/>
          </w:tcPr>
          <w:p w:rsidR="00DB3454" w:rsidRPr="00F30181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846B76" w:rsidTr="00DB3454">
        <w:trPr>
          <w:gridAfter w:val="2"/>
          <w:wAfter w:w="2969" w:type="pct"/>
        </w:trPr>
        <w:tc>
          <w:tcPr>
            <w:tcW w:w="546" w:type="pct"/>
            <w:gridSpan w:val="2"/>
            <w:vAlign w:val="bottom"/>
          </w:tcPr>
          <w:p w:rsidR="00DB3454" w:rsidRPr="00F30181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846B76" w:rsidTr="00DB3454">
        <w:tc>
          <w:tcPr>
            <w:tcW w:w="546" w:type="pct"/>
            <w:gridSpan w:val="2"/>
            <w:vAlign w:val="bottom"/>
          </w:tcPr>
          <w:p w:rsidR="00DB3454" w:rsidRPr="00F30181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vAlign w:val="bottom"/>
          </w:tcPr>
          <w:p w:rsidR="00DB3454" w:rsidRPr="00F30181" w:rsidRDefault="00DB3454" w:rsidP="00DB3454">
            <w:pPr>
              <w:pStyle w:val="NormalIndent"/>
              <w:ind w:left="0"/>
            </w:pPr>
          </w:p>
        </w:tc>
        <w:tc>
          <w:tcPr>
            <w:tcW w:w="1484" w:type="pct"/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846B76" w:rsidTr="00DB3454">
        <w:tc>
          <w:tcPr>
            <w:tcW w:w="546" w:type="pct"/>
            <w:gridSpan w:val="2"/>
            <w:vAlign w:val="bottom"/>
          </w:tcPr>
          <w:p w:rsidR="00DB3454" w:rsidRPr="00F30181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vAlign w:val="bottom"/>
          </w:tcPr>
          <w:p w:rsidR="00DB3454" w:rsidRPr="00F30181" w:rsidRDefault="00DB3454" w:rsidP="00DB3454">
            <w:pPr>
              <w:pStyle w:val="NormalIndent"/>
              <w:ind w:left="0"/>
            </w:pPr>
          </w:p>
        </w:tc>
        <w:tc>
          <w:tcPr>
            <w:tcW w:w="1484" w:type="pct"/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846B76" w:rsidTr="00DB3454">
        <w:tc>
          <w:tcPr>
            <w:tcW w:w="546" w:type="pct"/>
            <w:gridSpan w:val="2"/>
            <w:vAlign w:val="bottom"/>
          </w:tcPr>
          <w:p w:rsidR="00DB3454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vAlign w:val="bottom"/>
          </w:tcPr>
          <w:p w:rsidR="00DB3454" w:rsidRPr="00F30181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  <w:tc>
          <w:tcPr>
            <w:tcW w:w="1484" w:type="pct"/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846B76" w:rsidTr="00DB3454">
        <w:tc>
          <w:tcPr>
            <w:tcW w:w="2031" w:type="pct"/>
            <w:gridSpan w:val="4"/>
            <w:vAlign w:val="bottom"/>
          </w:tcPr>
          <w:p w:rsidR="00DB3454" w:rsidRPr="00DB3454" w:rsidRDefault="00DB3454" w:rsidP="00DB3454">
            <w:pPr>
              <w:rPr>
                <w:sz w:val="24"/>
                <w:szCs w:val="24"/>
                <w:lang w:val="en-GB"/>
              </w:rPr>
            </w:pPr>
            <w:r w:rsidRPr="00DB3454">
              <w:rPr>
                <w:rFonts w:cstheme="minorHAnsi"/>
                <w:sz w:val="24"/>
                <w:szCs w:val="24"/>
              </w:rPr>
              <w:t>Please attach maximum of 4 pictures that best convey the innovation and how it works.</w:t>
            </w:r>
          </w:p>
        </w:tc>
        <w:tc>
          <w:tcPr>
            <w:tcW w:w="1485" w:type="pct"/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  <w:tc>
          <w:tcPr>
            <w:tcW w:w="1484" w:type="pct"/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846B76" w:rsidTr="00DB3454">
        <w:trPr>
          <w:gridAfter w:val="3"/>
          <w:wAfter w:w="3515" w:type="pct"/>
        </w:trPr>
        <w:tc>
          <w:tcPr>
            <w:tcW w:w="1485" w:type="pct"/>
            <w:gridSpan w:val="3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F30181" w:rsidTr="00DB3454">
        <w:trPr>
          <w:gridAfter w:val="2"/>
          <w:wAfter w:w="2969" w:type="pct"/>
          <w:trHeight w:val="129"/>
        </w:trPr>
        <w:tc>
          <w:tcPr>
            <w:tcW w:w="2031" w:type="pct"/>
            <w:gridSpan w:val="4"/>
            <w:shd w:val="clear" w:color="auto" w:fill="731F1C" w:themeFill="accent5"/>
            <w:vAlign w:val="bottom"/>
          </w:tcPr>
          <w:p w:rsidR="00DB3454" w:rsidRPr="00DB3454" w:rsidRDefault="00DB3454" w:rsidP="00DB3454">
            <w:pPr>
              <w:pStyle w:val="Heading1"/>
              <w:jc w:val="center"/>
              <w:outlineLvl w:val="0"/>
              <w:rPr>
                <w:sz w:val="36"/>
                <w:szCs w:val="36"/>
              </w:rPr>
            </w:pPr>
            <w:r w:rsidRPr="00DB3454">
              <w:rPr>
                <w:sz w:val="36"/>
                <w:szCs w:val="36"/>
              </w:rPr>
              <w:t>Thank you</w:t>
            </w:r>
          </w:p>
        </w:tc>
      </w:tr>
    </w:tbl>
    <w:p w:rsidR="000172E5" w:rsidRPr="00DB3454" w:rsidRDefault="000172E5" w:rsidP="00DB3454">
      <w:pPr>
        <w:tabs>
          <w:tab w:val="left" w:pos="2970"/>
        </w:tabs>
      </w:pPr>
    </w:p>
    <w:sectPr w:rsidR="000172E5" w:rsidRPr="00DB3454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4B2" w:rsidRDefault="004424B2" w:rsidP="000172E5">
      <w:pPr>
        <w:spacing w:after="0" w:line="240" w:lineRule="auto"/>
      </w:pPr>
      <w:r>
        <w:separator/>
      </w:r>
    </w:p>
  </w:endnote>
  <w:endnote w:type="continuationSeparator" w:id="0">
    <w:p w:rsidR="004424B2" w:rsidRDefault="004424B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7370262-F0E0-45A0-B2F8-1D29900158D8}"/>
    <w:embedBold r:id="rId2" w:fontKey="{7D0AB764-4700-4C30-9810-ED073609E08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DFA41D3-759C-4029-888D-772823223776}"/>
    <w:embedBold r:id="rId4" w:fontKey="{5E2BDF5F-951E-4647-ABE9-C49FCFB5D61D}"/>
    <w:embedItalic r:id="rId5" w:fontKey="{3B4EFE5C-AACA-46F7-B55E-075A2120DBCB}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AB337F2-6E10-44F7-80B4-5D6A9C3C88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9625999-FC1F-4DA0-8BA4-6F1A6E6513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030269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DB3454" w:rsidRDefault="00DB3454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11A0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4B2" w:rsidRDefault="004424B2" w:rsidP="000172E5">
      <w:pPr>
        <w:spacing w:after="0" w:line="240" w:lineRule="auto"/>
      </w:pPr>
      <w:r>
        <w:separator/>
      </w:r>
    </w:p>
  </w:footnote>
  <w:footnote w:type="continuationSeparator" w:id="0">
    <w:p w:rsidR="004424B2" w:rsidRDefault="004424B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2E5" w:rsidRPr="00311D4F" w:rsidRDefault="00F30181" w:rsidP="00311D4F">
    <w:pPr>
      <w:pStyle w:val="NoSpacing"/>
    </w:pPr>
    <w:r>
      <w:rPr>
        <w:noProof/>
        <w:lang w:val="en-GB"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-123825</wp:posOffset>
          </wp:positionH>
          <wp:positionV relativeFrom="paragraph">
            <wp:posOffset>-285750</wp:posOffset>
          </wp:positionV>
          <wp:extent cx="6365240" cy="952234"/>
          <wp:effectExtent l="0" t="0" r="0" b="635"/>
          <wp:wrapTight wrapText="bothSides">
            <wp:wrapPolygon edited="0">
              <wp:start x="18165" y="0"/>
              <wp:lineTo x="0" y="4323"/>
              <wp:lineTo x="0" y="15130"/>
              <wp:lineTo x="18165" y="20750"/>
              <wp:lineTo x="18165" y="21182"/>
              <wp:lineTo x="21527" y="21182"/>
              <wp:lineTo x="21527" y="0"/>
              <wp:lineTo x="18165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5240" cy="9522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4400ACF"/>
    <w:multiLevelType w:val="hybridMultilevel"/>
    <w:tmpl w:val="133E93E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1"/>
  </w:num>
  <w:num w:numId="22">
    <w:abstractNumId w:val="4"/>
  </w:num>
  <w:num w:numId="2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181"/>
    <w:rsid w:val="000172E5"/>
    <w:rsid w:val="00052382"/>
    <w:rsid w:val="0006568A"/>
    <w:rsid w:val="00076F0F"/>
    <w:rsid w:val="00084253"/>
    <w:rsid w:val="000D1F49"/>
    <w:rsid w:val="001727CA"/>
    <w:rsid w:val="001800AB"/>
    <w:rsid w:val="002011A0"/>
    <w:rsid w:val="002C56E6"/>
    <w:rsid w:val="00311D4F"/>
    <w:rsid w:val="0034390E"/>
    <w:rsid w:val="00344849"/>
    <w:rsid w:val="00361E11"/>
    <w:rsid w:val="003769BA"/>
    <w:rsid w:val="003F0847"/>
    <w:rsid w:val="0040090B"/>
    <w:rsid w:val="004424B2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454"/>
    <w:rsid w:val="00DB3FAD"/>
    <w:rsid w:val="00DC71EC"/>
    <w:rsid w:val="00E61C09"/>
    <w:rsid w:val="00E65431"/>
    <w:rsid w:val="00EB3B58"/>
    <w:rsid w:val="00EC7359"/>
    <w:rsid w:val="00EE3054"/>
    <w:rsid w:val="00F00606"/>
    <w:rsid w:val="00F01256"/>
    <w:rsid w:val="00F3018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2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B3454"/>
    <w:pPr>
      <w:spacing w:before="0" w:after="160" w:line="259" w:lineRule="auto"/>
      <w:ind w:left="720"/>
      <w:contextualSpacing/>
    </w:pPr>
    <w:rPr>
      <w:rFonts w:eastAsiaTheme="minorEastAsia"/>
      <w:sz w:val="22"/>
      <w:szCs w:val="22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workneh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18FFF8D08B5458482A4B5630DBCE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A400A-FA8E-4729-89E8-1765BA7C8147}"/>
      </w:docPartPr>
      <w:docPartBody>
        <w:p w:rsidR="00952445" w:rsidRDefault="00E04D15">
          <w:pPr>
            <w:pStyle w:val="718FFF8D08B5458482A4B5630DBCE1AC"/>
          </w:pPr>
          <w:r w:rsidRPr="006145D8">
            <w:t>First Name</w:t>
          </w:r>
        </w:p>
      </w:docPartBody>
    </w:docPart>
    <w:docPart>
      <w:docPartPr>
        <w:name w:val="F616115AFFC249F49D2B393BAFBB5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69BAA-1DB8-4DF7-B03D-B06846A135D3}"/>
      </w:docPartPr>
      <w:docPartBody>
        <w:p w:rsidR="00952445" w:rsidRDefault="00E04D15">
          <w:pPr>
            <w:pStyle w:val="F616115AFFC249F49D2B393BAFBB59BA"/>
          </w:pPr>
          <w:r w:rsidRPr="006145D8">
            <w:t>Last Name</w:t>
          </w:r>
        </w:p>
      </w:docPartBody>
    </w:docPart>
    <w:docPart>
      <w:docPartPr>
        <w:name w:val="71D8A17DF4814AA1A92C9584AB917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3F7E6-3FB0-4A33-8920-85946921B5C1}"/>
      </w:docPartPr>
      <w:docPartBody>
        <w:p w:rsidR="00952445" w:rsidRDefault="00E04D15">
          <w:pPr>
            <w:pStyle w:val="71D8A17DF4814AA1A92C9584AB917412"/>
          </w:pPr>
          <w:r w:rsidRPr="006145D8">
            <w:t>Cell Phone</w:t>
          </w:r>
        </w:p>
      </w:docPartBody>
    </w:docPart>
    <w:docPart>
      <w:docPartPr>
        <w:name w:val="FA059C566D9C44608FAB2AFD70F5D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10CAE-571B-490F-BFAB-FBEED45D2C1C}"/>
      </w:docPartPr>
      <w:docPartBody>
        <w:p w:rsidR="00952445" w:rsidRDefault="00E04D15">
          <w:pPr>
            <w:pStyle w:val="FA059C566D9C44608FAB2AFD70F5D15A"/>
          </w:pPr>
          <w:r w:rsidRPr="00311D4F">
            <w:t>Work Phone</w:t>
          </w:r>
        </w:p>
      </w:docPartBody>
    </w:docPart>
    <w:docPart>
      <w:docPartPr>
        <w:name w:val="BD9287C1B7844B5BA8B48A8DA472A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414B7A-C174-4B10-928C-A34564061CD4}"/>
      </w:docPartPr>
      <w:docPartBody>
        <w:p w:rsidR="00952445" w:rsidRDefault="00E04D15">
          <w:pPr>
            <w:pStyle w:val="BD9287C1B7844B5BA8B48A8DA472A905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D15"/>
    <w:rsid w:val="007D1926"/>
    <w:rsid w:val="00952445"/>
    <w:rsid w:val="00E0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7F96C6292CBC43CA83AD0A6BA60DC446">
    <w:name w:val="7F96C6292CBC43CA83AD0A6BA60DC446"/>
  </w:style>
  <w:style w:type="paragraph" w:customStyle="1" w:styleId="718FFF8D08B5458482A4B5630DBCE1AC">
    <w:name w:val="718FFF8D08B5458482A4B5630DBCE1AC"/>
  </w:style>
  <w:style w:type="paragraph" w:customStyle="1" w:styleId="F616115AFFC249F49D2B393BAFBB59BA">
    <w:name w:val="F616115AFFC249F49D2B393BAFBB59BA"/>
  </w:style>
  <w:style w:type="paragraph" w:customStyle="1" w:styleId="71D8A17DF4814AA1A92C9584AB917412">
    <w:name w:val="71D8A17DF4814AA1A92C9584AB917412"/>
  </w:style>
  <w:style w:type="paragraph" w:customStyle="1" w:styleId="FA059C566D9C44608FAB2AFD70F5D15A">
    <w:name w:val="FA059C566D9C44608FAB2AFD70F5D15A"/>
  </w:style>
  <w:style w:type="paragraph" w:customStyle="1" w:styleId="BD9287C1B7844B5BA8B48A8DA472A905">
    <w:name w:val="BD9287C1B7844B5BA8B48A8DA472A905"/>
  </w:style>
  <w:style w:type="paragraph" w:customStyle="1" w:styleId="C34CEE83B0B34AAA92D9FA8D7933B1D1">
    <w:name w:val="C34CEE83B0B34AAA92D9FA8D7933B1D1"/>
  </w:style>
  <w:style w:type="paragraph" w:customStyle="1" w:styleId="D78FD95D0F0C4C36967C368C56BC85E3">
    <w:name w:val="D78FD95D0F0C4C36967C368C56BC85E3"/>
  </w:style>
  <w:style w:type="paragraph" w:customStyle="1" w:styleId="823994E76B6E4DBBA466FCC3E1B94855">
    <w:name w:val="823994E76B6E4DBBA466FCC3E1B94855"/>
  </w:style>
  <w:style w:type="paragraph" w:customStyle="1" w:styleId="9B34BB5AD65040D79F4A9B837AD4D8BD">
    <w:name w:val="9B34BB5AD65040D79F4A9B837AD4D8BD"/>
  </w:style>
  <w:style w:type="paragraph" w:customStyle="1" w:styleId="68AFCA9668C9435AB3CD042EEE633C1F">
    <w:name w:val="68AFCA9668C9435AB3CD042EEE633C1F"/>
  </w:style>
  <w:style w:type="paragraph" w:customStyle="1" w:styleId="034B6AD017D2469CAA8F33C99B481DDD">
    <w:name w:val="034B6AD017D2469CAA8F33C99B481DDD"/>
  </w:style>
  <w:style w:type="paragraph" w:customStyle="1" w:styleId="E864175DD171487AA72FE29935A17B7B">
    <w:name w:val="E864175DD171487AA72FE29935A17B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2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2019-11-13T08:40:00Z</dcterms:created>
  <dcterms:modified xsi:type="dcterms:W3CDTF">2019-11-13T09:03:00Z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