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53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:rsidTr="00DB3454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F30181" w:rsidRDefault="003357C4" w:rsidP="00DB3454">
            <w:pPr>
              <w:pStyle w:val="Heading1"/>
              <w:jc w:val="center"/>
              <w:outlineLvl w:val="0"/>
              <w:rPr>
                <w:sz w:val="32"/>
                <w:szCs w:val="32"/>
              </w:rPr>
            </w:pPr>
            <w:r w:rsidRPr="003357C4">
              <w:rPr>
                <w:sz w:val="32"/>
                <w:szCs w:val="32"/>
              </w:rPr>
              <w:t>Call for Best Practices in Policy Design and Implementation in Africa - Government</w:t>
            </w:r>
          </w:p>
        </w:tc>
      </w:tr>
      <w:tr w:rsidR="000172E5" w:rsidRPr="00846B76" w:rsidTr="00DB3454">
        <w:sdt>
          <w:sdtPr>
            <w:id w:val="1621259925"/>
            <w:placeholder>
              <w:docPart w:val="718FFF8D08B5458482A4B5630DBCE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DB3454">
                <w:pPr>
                  <w:pStyle w:val="NormalIndent"/>
                  <w:ind w:left="0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B3454"/>
        </w:tc>
      </w:tr>
      <w:tr w:rsidR="000172E5" w:rsidRPr="00846B76" w:rsidTr="00DB3454">
        <w:sdt>
          <w:sdtPr>
            <w:id w:val="-1470592894"/>
            <w:placeholder>
              <w:docPart w:val="F616115AFFC249F49D2B393BAFBB59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DB3454">
                <w:pPr>
                  <w:pStyle w:val="NormalIndent"/>
                  <w:ind w:left="0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B3454"/>
        </w:tc>
      </w:tr>
      <w:tr w:rsidR="000172E5" w:rsidRPr="00846B76" w:rsidTr="00DB3454">
        <w:sdt>
          <w:sdtPr>
            <w:id w:val="946660661"/>
            <w:placeholder>
              <w:docPart w:val="71D8A17DF4814AA1A92C9584AB9174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DB3454">
                <w:pPr>
                  <w:pStyle w:val="NormalIndent"/>
                  <w:ind w:left="0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B3454"/>
        </w:tc>
        <w:sdt>
          <w:sdtPr>
            <w:id w:val="-1223447272"/>
            <w:placeholder>
              <w:docPart w:val="FA059C566D9C44608FAB2AFD70F5D1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:rsidR="000172E5" w:rsidRDefault="007147D7" w:rsidP="00DB3454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B3454"/>
        </w:tc>
      </w:tr>
      <w:tr w:rsidR="000172E5" w:rsidRPr="00846B76" w:rsidTr="00DB3454">
        <w:sdt>
          <w:sdtPr>
            <w:id w:val="1334104394"/>
            <w:placeholder>
              <w:docPart w:val="BD9287C1B7844B5BA8B48A8DA472A9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DB3454">
                <w:pPr>
                  <w:pStyle w:val="NormalIndent"/>
                  <w:ind w:left="0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B3454"/>
        </w:tc>
      </w:tr>
      <w:tr w:rsidR="00F30181" w:rsidRPr="00846B76" w:rsidTr="00DB3454">
        <w:tc>
          <w:tcPr>
            <w:tcW w:w="1334" w:type="pct"/>
            <w:vAlign w:val="bottom"/>
          </w:tcPr>
          <w:p w:rsidR="00F30181" w:rsidRDefault="00F30181" w:rsidP="00DB3454">
            <w:pPr>
              <w:pStyle w:val="NormalIndent"/>
              <w:ind w:left="0"/>
            </w:pPr>
            <w:r w:rsidRPr="00F30181">
              <w:t>Website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F30181" w:rsidRPr="00846B76" w:rsidRDefault="00F30181" w:rsidP="00DB3454"/>
        </w:tc>
      </w:tr>
      <w:tr w:rsidR="00F30181" w:rsidRPr="00846B76" w:rsidTr="00DB3454">
        <w:tc>
          <w:tcPr>
            <w:tcW w:w="1334" w:type="pct"/>
            <w:vAlign w:val="bottom"/>
          </w:tcPr>
          <w:p w:rsidR="00F30181" w:rsidRPr="00F30181" w:rsidRDefault="00F30181" w:rsidP="00DB3454">
            <w:pPr>
              <w:pStyle w:val="NormalIndent"/>
              <w:ind w:left="0"/>
            </w:pPr>
            <w:r>
              <w:t>Country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F30181" w:rsidRPr="00846B76" w:rsidRDefault="00F30181" w:rsidP="00DB3454"/>
        </w:tc>
      </w:tr>
      <w:tr w:rsidR="003357C4" w:rsidRPr="00846B76" w:rsidTr="00DB3454">
        <w:tc>
          <w:tcPr>
            <w:tcW w:w="1334" w:type="pct"/>
            <w:vAlign w:val="bottom"/>
          </w:tcPr>
          <w:p w:rsidR="003357C4" w:rsidRDefault="003357C4" w:rsidP="00DB3454">
            <w:pPr>
              <w:pStyle w:val="NormalIndent"/>
              <w:ind w:left="0"/>
            </w:pPr>
            <w:r>
              <w:t xml:space="preserve">Organization 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3357C4" w:rsidRPr="00846B76" w:rsidRDefault="003357C4" w:rsidP="00DB3454"/>
        </w:tc>
      </w:tr>
      <w:tr w:rsidR="000172E5" w:rsidRPr="00846B76" w:rsidTr="00DB3454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0172E5" w:rsidRPr="00846B76" w:rsidRDefault="000172E5" w:rsidP="00DB345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DB3454">
        <w:trPr>
          <w:trHeight w:val="129"/>
        </w:trPr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F30181" w:rsidRDefault="000172E5" w:rsidP="00DB3454">
            <w:pPr>
              <w:pStyle w:val="Heading1"/>
              <w:outlineLvl w:val="0"/>
              <w:rPr>
                <w:sz w:val="10"/>
                <w:szCs w:val="10"/>
              </w:rPr>
            </w:pPr>
          </w:p>
        </w:tc>
      </w:tr>
      <w:tr w:rsidR="000172E5" w:rsidRPr="00846B76" w:rsidTr="00DB3454">
        <w:tc>
          <w:tcPr>
            <w:tcW w:w="1334" w:type="pct"/>
            <w:vAlign w:val="bottom"/>
          </w:tcPr>
          <w:p w:rsidR="000172E5" w:rsidRPr="00846B76" w:rsidRDefault="00F30181" w:rsidP="00DB3454">
            <w:pPr>
              <w:pStyle w:val="NormalIndent"/>
              <w:ind w:left="0"/>
            </w:pPr>
            <w:r>
              <w:t>Focus Areas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B3454"/>
        </w:tc>
      </w:tr>
      <w:tr w:rsidR="000172E5" w:rsidRPr="00846B76" w:rsidTr="00DB3454">
        <w:tc>
          <w:tcPr>
            <w:tcW w:w="1334" w:type="pct"/>
            <w:vAlign w:val="bottom"/>
          </w:tcPr>
          <w:p w:rsidR="000172E5" w:rsidRPr="00846B76" w:rsidRDefault="00F30181" w:rsidP="00DB3454">
            <w:pPr>
              <w:pStyle w:val="NormalIndent"/>
              <w:ind w:left="0"/>
            </w:pPr>
            <w:r w:rsidRPr="00F30181">
              <w:t>Project keywords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B3454">
            <w:pPr>
              <w:pStyle w:val="NormalIndent"/>
              <w:ind w:left="0"/>
            </w:pPr>
          </w:p>
        </w:tc>
      </w:tr>
      <w:tr w:rsidR="00F30181" w:rsidRPr="00846B76" w:rsidTr="00DB3454">
        <w:tc>
          <w:tcPr>
            <w:tcW w:w="1334" w:type="pct"/>
            <w:vAlign w:val="bottom"/>
          </w:tcPr>
          <w:p w:rsidR="00F30181" w:rsidRPr="00846B76" w:rsidRDefault="003357C4" w:rsidP="003357C4">
            <w:pPr>
              <w:pStyle w:val="NormalIndent"/>
              <w:ind w:left="0"/>
            </w:pPr>
            <w:r>
              <w:t>Country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0181" w:rsidRPr="00846B76" w:rsidRDefault="00F30181" w:rsidP="00DB3454">
            <w:pPr>
              <w:pStyle w:val="NormalIndent"/>
              <w:ind w:left="0"/>
            </w:pPr>
          </w:p>
        </w:tc>
      </w:tr>
      <w:tr w:rsidR="000172E5" w:rsidRPr="00846B76" w:rsidTr="00DB3454">
        <w:tc>
          <w:tcPr>
            <w:tcW w:w="1334" w:type="pct"/>
            <w:vAlign w:val="bottom"/>
          </w:tcPr>
          <w:p w:rsidR="000172E5" w:rsidRPr="00846B76" w:rsidRDefault="00F30181" w:rsidP="00DB3454">
            <w:pPr>
              <w:pStyle w:val="NormalIndent"/>
              <w:ind w:left="0"/>
            </w:pPr>
            <w:r w:rsidRPr="00F30181">
              <w:t>Partners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B3454">
            <w:pPr>
              <w:pStyle w:val="NormalIndent"/>
              <w:ind w:left="0"/>
            </w:pPr>
          </w:p>
        </w:tc>
      </w:tr>
      <w:tr w:rsidR="00F30181" w:rsidRPr="00846B76" w:rsidTr="00DB3454">
        <w:tc>
          <w:tcPr>
            <w:tcW w:w="1334" w:type="pct"/>
            <w:vAlign w:val="bottom"/>
          </w:tcPr>
          <w:p w:rsidR="00F30181" w:rsidRPr="00F30181" w:rsidRDefault="00F30181" w:rsidP="002011A0">
            <w:pPr>
              <w:pStyle w:val="NormalIndent"/>
              <w:ind w:left="0"/>
            </w:pPr>
            <w:r w:rsidRPr="00F30181">
              <w:t>Number of employees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F30181" w:rsidRPr="00846B76" w:rsidRDefault="00F30181" w:rsidP="00DB3454">
            <w:pPr>
              <w:pStyle w:val="NormalIndent"/>
              <w:ind w:left="0"/>
            </w:pPr>
          </w:p>
        </w:tc>
      </w:tr>
      <w:tr w:rsidR="000172E5" w:rsidRPr="00846B76" w:rsidTr="00DB3454">
        <w:tc>
          <w:tcPr>
            <w:tcW w:w="1345" w:type="pct"/>
            <w:gridSpan w:val="2"/>
            <w:vAlign w:val="bottom"/>
          </w:tcPr>
          <w:p w:rsidR="000172E5" w:rsidRPr="00846B76" w:rsidRDefault="00F30181" w:rsidP="00DB3454">
            <w:pPr>
              <w:pStyle w:val="NormalIndent"/>
              <w:ind w:left="0"/>
            </w:pPr>
            <w:r w:rsidRPr="00F30181">
              <w:t>Number of users/clients</w:t>
            </w: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B3454">
            <w:pPr>
              <w:pStyle w:val="NormalIndent"/>
              <w:ind w:left="0"/>
            </w:pPr>
          </w:p>
        </w:tc>
      </w:tr>
      <w:tr w:rsidR="00DB3454" w:rsidRPr="00846B76" w:rsidTr="00DB3454">
        <w:tc>
          <w:tcPr>
            <w:tcW w:w="1345" w:type="pct"/>
            <w:gridSpan w:val="2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trHeight w:val="129"/>
        </w:trPr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DB3454" w:rsidRPr="00F30181" w:rsidRDefault="00DB3454" w:rsidP="00DB3454">
            <w:pPr>
              <w:pStyle w:val="Heading1"/>
              <w:outlineLvl w:val="0"/>
              <w:rPr>
                <w:sz w:val="10"/>
                <w:szCs w:val="10"/>
              </w:rPr>
            </w:pPr>
          </w:p>
        </w:tc>
      </w:tr>
    </w:tbl>
    <w:p w:rsidR="00DB3454" w:rsidRDefault="00DB3454" w:rsidP="00637200"/>
    <w:p w:rsidR="00DB3454" w:rsidRPr="00DB3454" w:rsidRDefault="00DB3454" w:rsidP="00DB3454"/>
    <w:p w:rsidR="00DB3454" w:rsidRPr="00DB3454" w:rsidRDefault="00DB3454" w:rsidP="00DB3454"/>
    <w:p w:rsidR="00DB3454" w:rsidRDefault="00DB3454" w:rsidP="00DB3454"/>
    <w:p w:rsidR="00DB3454" w:rsidRDefault="00DB3454" w:rsidP="00DB3454"/>
    <w:p w:rsidR="00DB3454" w:rsidRPr="00DB3454" w:rsidRDefault="00DB3454" w:rsidP="00DB3454"/>
    <w:p w:rsidR="00DB3454" w:rsidRPr="00DB3454" w:rsidRDefault="00DB3454" w:rsidP="00DB3454">
      <w:pPr>
        <w:tabs>
          <w:tab w:val="left" w:pos="2970"/>
        </w:tabs>
      </w:pPr>
      <w:r>
        <w:tab/>
      </w:r>
    </w:p>
    <w:tbl>
      <w:tblPr>
        <w:tblStyle w:val="TableGrid"/>
        <w:tblpPr w:leftFromText="180" w:rightFromText="180" w:vertAnchor="page" w:horzAnchor="margin" w:tblpY="253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842"/>
      </w:tblGrid>
      <w:tr w:rsidR="00DB3454" w:rsidRPr="00846B76" w:rsidTr="005B5E3E">
        <w:tc>
          <w:tcPr>
            <w:tcW w:w="1345" w:type="pct"/>
            <w:vAlign w:val="bottom"/>
          </w:tcPr>
          <w:p w:rsidR="00DB3454" w:rsidRPr="00F30181" w:rsidRDefault="00DB3454" w:rsidP="005B5E3E">
            <w:pPr>
              <w:pStyle w:val="NormalIndent"/>
              <w:ind w:left="0"/>
            </w:pPr>
          </w:p>
        </w:tc>
        <w:tc>
          <w:tcPr>
            <w:tcW w:w="3655" w:type="pct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5B5E3E">
            <w:pPr>
              <w:pStyle w:val="NormalIndent"/>
              <w:ind w:left="0"/>
            </w:pPr>
          </w:p>
        </w:tc>
      </w:tr>
    </w:tbl>
    <w:p w:rsidR="00DB3454" w:rsidRPr="00DB3454" w:rsidRDefault="00DB3454" w:rsidP="00DB3454">
      <w:pPr>
        <w:tabs>
          <w:tab w:val="left" w:pos="2970"/>
        </w:tabs>
      </w:pPr>
    </w:p>
    <w:tbl>
      <w:tblPr>
        <w:tblStyle w:val="TableGrid"/>
        <w:tblpPr w:leftFromText="180" w:rightFromText="180" w:vertAnchor="page" w:horzAnchor="margin" w:tblpY="2536"/>
        <w:tblW w:w="123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9"/>
        <w:gridCol w:w="18"/>
        <w:gridCol w:w="4328"/>
        <w:gridCol w:w="2516"/>
        <w:gridCol w:w="6844"/>
        <w:gridCol w:w="6839"/>
      </w:tblGrid>
      <w:tr w:rsidR="00DB3454" w:rsidRPr="00846B76" w:rsidTr="00DB3454">
        <w:trPr>
          <w:gridAfter w:val="2"/>
          <w:wAfter w:w="2969" w:type="pct"/>
        </w:trPr>
        <w:tc>
          <w:tcPr>
            <w:tcW w:w="542" w:type="pct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  <w:r>
              <w:rPr>
                <w:lang w:val="en-GB"/>
              </w:rPr>
              <w:t>Project Description</w:t>
            </w:r>
          </w:p>
        </w:tc>
        <w:tc>
          <w:tcPr>
            <w:tcW w:w="1489" w:type="pct"/>
            <w:gridSpan w:val="3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5B5E3E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2"/>
          <w:wAfter w:w="2969" w:type="pct"/>
        </w:trPr>
        <w:tc>
          <w:tcPr>
            <w:tcW w:w="546" w:type="pct"/>
            <w:gridSpan w:val="2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c>
          <w:tcPr>
            <w:tcW w:w="546" w:type="pct"/>
            <w:gridSpan w:val="2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4" w:type="pct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c>
          <w:tcPr>
            <w:tcW w:w="546" w:type="pct"/>
            <w:gridSpan w:val="2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4" w:type="pct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c>
          <w:tcPr>
            <w:tcW w:w="546" w:type="pct"/>
            <w:gridSpan w:val="2"/>
            <w:vAlign w:val="bottom"/>
          </w:tcPr>
          <w:p w:rsidR="00DB3454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vAlign w:val="bottom"/>
          </w:tcPr>
          <w:p w:rsidR="00DB3454" w:rsidRPr="00F30181" w:rsidRDefault="00DB3454" w:rsidP="00DB3454">
            <w:pPr>
              <w:pStyle w:val="NormalIndent"/>
              <w:ind w:left="0"/>
            </w:pPr>
          </w:p>
        </w:tc>
        <w:tc>
          <w:tcPr>
            <w:tcW w:w="1485" w:type="pct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4" w:type="pct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c>
          <w:tcPr>
            <w:tcW w:w="2031" w:type="pct"/>
            <w:gridSpan w:val="4"/>
            <w:vAlign w:val="bottom"/>
          </w:tcPr>
          <w:p w:rsidR="00DB3454" w:rsidRPr="00DB3454" w:rsidRDefault="003357C4" w:rsidP="00DB3454">
            <w:pPr>
              <w:rPr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  <w:r w:rsidR="00DB3454" w:rsidRPr="00DB3454">
              <w:rPr>
                <w:rFonts w:cstheme="minorHAnsi"/>
                <w:sz w:val="24"/>
                <w:szCs w:val="24"/>
              </w:rPr>
              <w:t xml:space="preserve">ttach maximum of 4 pictures that best convey the </w:t>
            </w:r>
            <w:r>
              <w:rPr>
                <w:rFonts w:cstheme="minorHAnsi"/>
                <w:sz w:val="24"/>
                <w:szCs w:val="24"/>
              </w:rPr>
              <w:t>innovation and how it works [if any]</w:t>
            </w:r>
          </w:p>
        </w:tc>
        <w:tc>
          <w:tcPr>
            <w:tcW w:w="1485" w:type="pct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  <w:tc>
          <w:tcPr>
            <w:tcW w:w="1484" w:type="pct"/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846B76" w:rsidTr="00DB3454">
        <w:trPr>
          <w:gridAfter w:val="3"/>
          <w:wAfter w:w="3515" w:type="pct"/>
        </w:trPr>
        <w:tc>
          <w:tcPr>
            <w:tcW w:w="1485" w:type="pct"/>
            <w:gridSpan w:val="3"/>
            <w:tcBorders>
              <w:bottom w:val="single" w:sz="4" w:space="0" w:color="auto"/>
            </w:tcBorders>
            <w:vAlign w:val="bottom"/>
          </w:tcPr>
          <w:p w:rsidR="00DB3454" w:rsidRPr="00846B76" w:rsidRDefault="00DB3454" w:rsidP="00DB3454">
            <w:pPr>
              <w:pStyle w:val="NormalIndent"/>
              <w:ind w:left="0"/>
            </w:pPr>
          </w:p>
        </w:tc>
      </w:tr>
      <w:tr w:rsidR="00DB3454" w:rsidRPr="00F30181" w:rsidTr="00DB3454">
        <w:trPr>
          <w:gridAfter w:val="2"/>
          <w:wAfter w:w="2969" w:type="pct"/>
          <w:trHeight w:val="129"/>
        </w:trPr>
        <w:tc>
          <w:tcPr>
            <w:tcW w:w="2031" w:type="pct"/>
            <w:gridSpan w:val="4"/>
            <w:shd w:val="clear" w:color="auto" w:fill="731F1C" w:themeFill="accent5"/>
            <w:vAlign w:val="bottom"/>
          </w:tcPr>
          <w:p w:rsidR="00DB3454" w:rsidRPr="00DB3454" w:rsidRDefault="00DB3454" w:rsidP="00DB3454">
            <w:pPr>
              <w:pStyle w:val="Heading1"/>
              <w:jc w:val="center"/>
              <w:outlineLvl w:val="0"/>
              <w:rPr>
                <w:sz w:val="36"/>
                <w:szCs w:val="36"/>
              </w:rPr>
            </w:pPr>
            <w:r w:rsidRPr="00DB3454">
              <w:rPr>
                <w:sz w:val="36"/>
                <w:szCs w:val="36"/>
              </w:rPr>
              <w:t>Thank you</w:t>
            </w:r>
          </w:p>
        </w:tc>
      </w:tr>
    </w:tbl>
    <w:p w:rsidR="000172E5" w:rsidRPr="00DB3454" w:rsidRDefault="000172E5" w:rsidP="00DB3454">
      <w:pPr>
        <w:tabs>
          <w:tab w:val="left" w:pos="2970"/>
        </w:tabs>
      </w:pPr>
      <w:bookmarkStart w:id="0" w:name="_GoBack"/>
      <w:bookmarkEnd w:id="0"/>
    </w:p>
    <w:sectPr w:rsidR="000172E5" w:rsidRPr="00DB3454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8D8" w:rsidRDefault="009768D8" w:rsidP="000172E5">
      <w:pPr>
        <w:spacing w:after="0" w:line="240" w:lineRule="auto"/>
      </w:pPr>
      <w:r>
        <w:separator/>
      </w:r>
    </w:p>
  </w:endnote>
  <w:endnote w:type="continuationSeparator" w:id="0">
    <w:p w:rsidR="009768D8" w:rsidRDefault="009768D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AADE1F0-DD24-427B-A9A0-5150705E9762}"/>
    <w:embedBold r:id="rId2" w:fontKey="{AAB25ABF-52D0-4B9D-82EE-FCAB5B9BE6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E63D7CA-97F2-4471-A6DA-16055C5EAD3F}"/>
    <w:embedBold r:id="rId4" w:fontKey="{6D6F6628-C6F4-4020-892C-967D79551D26}"/>
    <w:embedItalic r:id="rId5" w:fontKey="{535B246E-E6B2-485D-81BE-6E6809F84677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18A030C-BA26-4B59-9802-8D7188096A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AB3F6EB-837E-40AE-8936-537A9B34C4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030269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B3454" w:rsidRDefault="00DB345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57C4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8D8" w:rsidRDefault="009768D8" w:rsidP="000172E5">
      <w:pPr>
        <w:spacing w:after="0" w:line="240" w:lineRule="auto"/>
      </w:pPr>
      <w:r>
        <w:separator/>
      </w:r>
    </w:p>
  </w:footnote>
  <w:footnote w:type="continuationSeparator" w:id="0">
    <w:p w:rsidR="009768D8" w:rsidRDefault="009768D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2E5" w:rsidRPr="00311D4F" w:rsidRDefault="00F30181" w:rsidP="00311D4F">
    <w:pPr>
      <w:pStyle w:val="NoSpacing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-123825</wp:posOffset>
          </wp:positionH>
          <wp:positionV relativeFrom="paragraph">
            <wp:posOffset>-285750</wp:posOffset>
          </wp:positionV>
          <wp:extent cx="6365240" cy="952234"/>
          <wp:effectExtent l="0" t="0" r="0" b="635"/>
          <wp:wrapTight wrapText="bothSides">
            <wp:wrapPolygon edited="0">
              <wp:start x="18165" y="0"/>
              <wp:lineTo x="0" y="4323"/>
              <wp:lineTo x="0" y="15130"/>
              <wp:lineTo x="18165" y="20750"/>
              <wp:lineTo x="18165" y="21182"/>
              <wp:lineTo x="21527" y="21182"/>
              <wp:lineTo x="21527" y="0"/>
              <wp:lineTo x="18165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5240" cy="9522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4400ACF"/>
    <w:multiLevelType w:val="hybridMultilevel"/>
    <w:tmpl w:val="133E93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181"/>
    <w:rsid w:val="000172E5"/>
    <w:rsid w:val="00052382"/>
    <w:rsid w:val="0006568A"/>
    <w:rsid w:val="00076F0F"/>
    <w:rsid w:val="00084253"/>
    <w:rsid w:val="000D1F49"/>
    <w:rsid w:val="001727CA"/>
    <w:rsid w:val="001800AB"/>
    <w:rsid w:val="002011A0"/>
    <w:rsid w:val="002C56E6"/>
    <w:rsid w:val="00311D4F"/>
    <w:rsid w:val="003357C4"/>
    <w:rsid w:val="0034390E"/>
    <w:rsid w:val="00344849"/>
    <w:rsid w:val="00361E11"/>
    <w:rsid w:val="003769BA"/>
    <w:rsid w:val="003F0847"/>
    <w:rsid w:val="0040090B"/>
    <w:rsid w:val="004424B2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768D8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454"/>
    <w:rsid w:val="00DB3FAD"/>
    <w:rsid w:val="00DC71EC"/>
    <w:rsid w:val="00E61C09"/>
    <w:rsid w:val="00E65431"/>
    <w:rsid w:val="00EB3B58"/>
    <w:rsid w:val="00EC7359"/>
    <w:rsid w:val="00EE3054"/>
    <w:rsid w:val="00F00606"/>
    <w:rsid w:val="00F01256"/>
    <w:rsid w:val="00F3018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FEFF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2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B3454"/>
    <w:pPr>
      <w:spacing w:before="0" w:after="160" w:line="259" w:lineRule="auto"/>
      <w:ind w:left="720"/>
      <w:contextualSpacing/>
    </w:pPr>
    <w:rPr>
      <w:rFonts w:eastAsiaTheme="minorEastAsia"/>
      <w:sz w:val="22"/>
      <w:szCs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workneh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18FFF8D08B5458482A4B5630DBCE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A400A-FA8E-4729-89E8-1765BA7C8147}"/>
      </w:docPartPr>
      <w:docPartBody>
        <w:p w:rsidR="00952445" w:rsidRDefault="00E04D15">
          <w:pPr>
            <w:pStyle w:val="718FFF8D08B5458482A4B5630DBCE1AC"/>
          </w:pPr>
          <w:r w:rsidRPr="006145D8">
            <w:t>First Name</w:t>
          </w:r>
        </w:p>
      </w:docPartBody>
    </w:docPart>
    <w:docPart>
      <w:docPartPr>
        <w:name w:val="F616115AFFC249F49D2B393BAFBB5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69BAA-1DB8-4DF7-B03D-B06846A135D3}"/>
      </w:docPartPr>
      <w:docPartBody>
        <w:p w:rsidR="00952445" w:rsidRDefault="00E04D15">
          <w:pPr>
            <w:pStyle w:val="F616115AFFC249F49D2B393BAFBB59BA"/>
          </w:pPr>
          <w:r w:rsidRPr="006145D8">
            <w:t>Last Name</w:t>
          </w:r>
        </w:p>
      </w:docPartBody>
    </w:docPart>
    <w:docPart>
      <w:docPartPr>
        <w:name w:val="71D8A17DF4814AA1A92C9584AB917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3F7E6-3FB0-4A33-8920-85946921B5C1}"/>
      </w:docPartPr>
      <w:docPartBody>
        <w:p w:rsidR="00952445" w:rsidRDefault="00E04D15">
          <w:pPr>
            <w:pStyle w:val="71D8A17DF4814AA1A92C9584AB917412"/>
          </w:pPr>
          <w:r w:rsidRPr="006145D8">
            <w:t>Cell Phone</w:t>
          </w:r>
        </w:p>
      </w:docPartBody>
    </w:docPart>
    <w:docPart>
      <w:docPartPr>
        <w:name w:val="FA059C566D9C44608FAB2AFD70F5D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10CAE-571B-490F-BFAB-FBEED45D2C1C}"/>
      </w:docPartPr>
      <w:docPartBody>
        <w:p w:rsidR="00952445" w:rsidRDefault="00E04D15">
          <w:pPr>
            <w:pStyle w:val="FA059C566D9C44608FAB2AFD70F5D15A"/>
          </w:pPr>
          <w:r w:rsidRPr="00311D4F">
            <w:t>Work Phone</w:t>
          </w:r>
        </w:p>
      </w:docPartBody>
    </w:docPart>
    <w:docPart>
      <w:docPartPr>
        <w:name w:val="BD9287C1B7844B5BA8B48A8DA472A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14B7A-C174-4B10-928C-A34564061CD4}"/>
      </w:docPartPr>
      <w:docPartBody>
        <w:p w:rsidR="00952445" w:rsidRDefault="00E04D15">
          <w:pPr>
            <w:pStyle w:val="BD9287C1B7844B5BA8B48A8DA472A905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D15"/>
    <w:rsid w:val="007D1926"/>
    <w:rsid w:val="008C4620"/>
    <w:rsid w:val="00952445"/>
    <w:rsid w:val="00E0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7F96C6292CBC43CA83AD0A6BA60DC446">
    <w:name w:val="7F96C6292CBC43CA83AD0A6BA60DC446"/>
  </w:style>
  <w:style w:type="paragraph" w:customStyle="1" w:styleId="718FFF8D08B5458482A4B5630DBCE1AC">
    <w:name w:val="718FFF8D08B5458482A4B5630DBCE1AC"/>
  </w:style>
  <w:style w:type="paragraph" w:customStyle="1" w:styleId="F616115AFFC249F49D2B393BAFBB59BA">
    <w:name w:val="F616115AFFC249F49D2B393BAFBB59BA"/>
  </w:style>
  <w:style w:type="paragraph" w:customStyle="1" w:styleId="71D8A17DF4814AA1A92C9584AB917412">
    <w:name w:val="71D8A17DF4814AA1A92C9584AB917412"/>
  </w:style>
  <w:style w:type="paragraph" w:customStyle="1" w:styleId="FA059C566D9C44608FAB2AFD70F5D15A">
    <w:name w:val="FA059C566D9C44608FAB2AFD70F5D15A"/>
  </w:style>
  <w:style w:type="paragraph" w:customStyle="1" w:styleId="BD9287C1B7844B5BA8B48A8DA472A905">
    <w:name w:val="BD9287C1B7844B5BA8B48A8DA472A905"/>
  </w:style>
  <w:style w:type="paragraph" w:customStyle="1" w:styleId="C34CEE83B0B34AAA92D9FA8D7933B1D1">
    <w:name w:val="C34CEE83B0B34AAA92D9FA8D7933B1D1"/>
  </w:style>
  <w:style w:type="paragraph" w:customStyle="1" w:styleId="D78FD95D0F0C4C36967C368C56BC85E3">
    <w:name w:val="D78FD95D0F0C4C36967C368C56BC85E3"/>
  </w:style>
  <w:style w:type="paragraph" w:customStyle="1" w:styleId="823994E76B6E4DBBA466FCC3E1B94855">
    <w:name w:val="823994E76B6E4DBBA466FCC3E1B94855"/>
  </w:style>
  <w:style w:type="paragraph" w:customStyle="1" w:styleId="9B34BB5AD65040D79F4A9B837AD4D8BD">
    <w:name w:val="9B34BB5AD65040D79F4A9B837AD4D8BD"/>
  </w:style>
  <w:style w:type="paragraph" w:customStyle="1" w:styleId="68AFCA9668C9435AB3CD042EEE633C1F">
    <w:name w:val="68AFCA9668C9435AB3CD042EEE633C1F"/>
  </w:style>
  <w:style w:type="paragraph" w:customStyle="1" w:styleId="034B6AD017D2469CAA8F33C99B481DDD">
    <w:name w:val="034B6AD017D2469CAA8F33C99B481DDD"/>
  </w:style>
  <w:style w:type="paragraph" w:customStyle="1" w:styleId="E864175DD171487AA72FE29935A17B7B">
    <w:name w:val="E864175DD171487AA72FE29935A17B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2019-11-13T12:50:00Z</dcterms:created>
  <dcterms:modified xsi:type="dcterms:W3CDTF">2019-11-13T12:50:00Z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